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793414" w14:textId="71CFACEB" w:rsidR="00E14CB7" w:rsidRDefault="00E14CB7" w:rsidP="00F429CF">
      <w:pPr>
        <w:pStyle w:val="MainBody"/>
        <w:jc w:val="left"/>
        <w:rPr>
          <w:rFonts w:asciiTheme="minorHAnsi" w:hAnsiTheme="minorHAnsi" w:cstheme="minorHAnsi"/>
          <w:color w:val="000000" w:themeColor="text1"/>
          <w:sz w:val="24"/>
          <w:szCs w:val="24"/>
          <w:u w:val="single"/>
        </w:rPr>
      </w:pPr>
    </w:p>
    <w:p w14:paraId="4729A26A" w14:textId="77777777" w:rsidR="00E14CB7" w:rsidRDefault="00E14CB7" w:rsidP="00F429CF">
      <w:pPr>
        <w:pStyle w:val="MainBody"/>
        <w:jc w:val="left"/>
        <w:rPr>
          <w:rFonts w:asciiTheme="minorHAnsi" w:hAnsiTheme="minorHAnsi" w:cstheme="minorHAnsi"/>
          <w:color w:val="000000" w:themeColor="text1"/>
          <w:sz w:val="24"/>
          <w:szCs w:val="24"/>
          <w:u w:val="single"/>
        </w:rPr>
      </w:pPr>
    </w:p>
    <w:tbl>
      <w:tblPr>
        <w:tblW w:w="5132" w:type="pct"/>
        <w:tblLook w:val="04A0" w:firstRow="1" w:lastRow="0" w:firstColumn="1" w:lastColumn="0" w:noHBand="0" w:noVBand="1"/>
      </w:tblPr>
      <w:tblGrid>
        <w:gridCol w:w="1117"/>
        <w:gridCol w:w="5079"/>
        <w:gridCol w:w="3068"/>
      </w:tblGrid>
      <w:tr w:rsidR="00E14CB7" w:rsidRPr="00E14CB7" w14:paraId="3D955267" w14:textId="77777777" w:rsidTr="00C52DB3">
        <w:trPr>
          <w:trHeight w:val="315"/>
        </w:trPr>
        <w:tc>
          <w:tcPr>
            <w:tcW w:w="5000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187B0C5" w14:textId="77777777" w:rsidR="00E14CB7" w:rsidRPr="00C52DB3" w:rsidRDefault="00E14CB7" w:rsidP="00E14C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n-GB" w:eastAsia="en-GB"/>
              </w:rPr>
            </w:pPr>
            <w:r w:rsidRPr="00C52DB3">
              <w:rPr>
                <w:rFonts w:ascii="Calibri" w:eastAsia="Times New Roman" w:hAnsi="Calibri" w:cs="Calibri"/>
                <w:b/>
                <w:bCs/>
                <w:color w:val="000000"/>
                <w:lang w:val="en-GB" w:eastAsia="en-GB"/>
              </w:rPr>
              <w:t>GAA Wheelchair Hurling/Camogie/ Wheelchair Gaelic Football Fixtures 2022</w:t>
            </w:r>
          </w:p>
        </w:tc>
      </w:tr>
      <w:tr w:rsidR="00FC3003" w:rsidRPr="00E14CB7" w14:paraId="644EA15D" w14:textId="77777777" w:rsidTr="00C52DB3">
        <w:trPr>
          <w:trHeight w:val="315"/>
        </w:trPr>
        <w:tc>
          <w:tcPr>
            <w:tcW w:w="6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871548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Date</w:t>
            </w: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483927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Event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C590BF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Venue</w:t>
            </w:r>
          </w:p>
        </w:tc>
      </w:tr>
      <w:tr w:rsidR="00FC3003" w:rsidRPr="00E14CB7" w14:paraId="259D5CBF" w14:textId="77777777" w:rsidTr="00C52DB3">
        <w:trPr>
          <w:trHeight w:val="315"/>
        </w:trPr>
        <w:tc>
          <w:tcPr>
            <w:tcW w:w="6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914C8B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324F94" w14:textId="77777777" w:rsidR="00E14CB7" w:rsidRPr="00E14CB7" w:rsidRDefault="00E14CB7" w:rsidP="00E14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en-GB"/>
              </w:rPr>
            </w:pPr>
            <w:r w:rsidRPr="00E14CB7">
              <w:rPr>
                <w:rFonts w:ascii="Calibri" w:eastAsia="Times New Roman" w:hAnsi="Calibri" w:cs="Calibri"/>
                <w:color w:val="000000"/>
                <w:lang w:val="en-GB" w:eastAsia="en-GB"/>
              </w:rPr>
              <w:t> 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23CDDD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en-GB"/>
              </w:rPr>
              <w:t> </w:t>
            </w:r>
          </w:p>
        </w:tc>
      </w:tr>
      <w:tr w:rsidR="00FC3003" w:rsidRPr="00E14CB7" w14:paraId="577CB574" w14:textId="77777777" w:rsidTr="00C52DB3">
        <w:trPr>
          <w:trHeight w:val="315"/>
        </w:trPr>
        <w:tc>
          <w:tcPr>
            <w:tcW w:w="6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36C0A" w:themeFill="accent6" w:themeFillShade="BF"/>
            <w:noWrap/>
            <w:vAlign w:val="center"/>
            <w:hideMark/>
          </w:tcPr>
          <w:p w14:paraId="20FBCD7A" w14:textId="77777777" w:rsidR="00E14CB7" w:rsidRPr="00C52DB3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</w:pPr>
            <w:r w:rsidRPr="00C52DB3"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  <w:t>02/03/2022</w:t>
            </w: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36C0A" w:themeFill="accent6" w:themeFillShade="BF"/>
            <w:noWrap/>
            <w:vAlign w:val="center"/>
            <w:hideMark/>
          </w:tcPr>
          <w:p w14:paraId="77067CBC" w14:textId="7B20A61F" w:rsidR="00E14CB7" w:rsidRPr="00C52DB3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</w:pPr>
            <w:r w:rsidRPr="00C52DB3"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  <w:t xml:space="preserve">Referee's/Coaches /Provincial Reps </w:t>
            </w:r>
            <w:r w:rsidR="00C52DB3"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  <w:t xml:space="preserve">Development </w:t>
            </w:r>
            <w:r w:rsidRPr="00C52DB3"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  <w:t>Meeting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36C0A" w:themeFill="accent6" w:themeFillShade="BF"/>
            <w:noWrap/>
            <w:vAlign w:val="center"/>
            <w:hideMark/>
          </w:tcPr>
          <w:p w14:paraId="4EEC3A12" w14:textId="77777777" w:rsidR="00E14CB7" w:rsidRPr="00C52DB3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</w:pPr>
            <w:r w:rsidRPr="00C52DB3"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  <w:t>Online</w:t>
            </w:r>
          </w:p>
        </w:tc>
      </w:tr>
      <w:tr w:rsidR="00FC3003" w:rsidRPr="00E14CB7" w14:paraId="3EEDC08A" w14:textId="77777777" w:rsidTr="00C52DB3">
        <w:trPr>
          <w:trHeight w:val="315"/>
        </w:trPr>
        <w:tc>
          <w:tcPr>
            <w:tcW w:w="6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36C0A" w:themeFill="accent6" w:themeFillShade="BF"/>
            <w:noWrap/>
            <w:vAlign w:val="center"/>
            <w:hideMark/>
          </w:tcPr>
          <w:p w14:paraId="664A1913" w14:textId="77777777" w:rsidR="00E14CB7" w:rsidRPr="00C52DB3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</w:pPr>
            <w:r w:rsidRPr="00C52DB3"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  <w:t>08/03/2022</w:t>
            </w: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36C0A" w:themeFill="accent6" w:themeFillShade="BF"/>
            <w:noWrap/>
            <w:vAlign w:val="center"/>
            <w:hideMark/>
          </w:tcPr>
          <w:p w14:paraId="43B0EA5C" w14:textId="77777777" w:rsidR="00E14CB7" w:rsidRPr="00C52DB3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</w:pPr>
            <w:r w:rsidRPr="00C52DB3"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  <w:t xml:space="preserve">WC Players Forum 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36C0A" w:themeFill="accent6" w:themeFillShade="BF"/>
            <w:noWrap/>
            <w:vAlign w:val="center"/>
            <w:hideMark/>
          </w:tcPr>
          <w:p w14:paraId="751B99F2" w14:textId="77777777" w:rsidR="00E14CB7" w:rsidRPr="00C52DB3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</w:pPr>
            <w:r w:rsidRPr="00C52DB3"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  <w:t>Online</w:t>
            </w:r>
          </w:p>
        </w:tc>
      </w:tr>
      <w:tr w:rsidR="00FC3003" w:rsidRPr="00E14CB7" w14:paraId="3AD6015D" w14:textId="77777777" w:rsidTr="00C52DB3">
        <w:trPr>
          <w:trHeight w:val="315"/>
        </w:trPr>
        <w:tc>
          <w:tcPr>
            <w:tcW w:w="603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005010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0070C0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0C5F2A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4472C4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4472C4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AB9091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0070C0"/>
                <w:sz w:val="18"/>
                <w:szCs w:val="18"/>
                <w:lang w:val="en-GB" w:eastAsia="en-GB"/>
              </w:rPr>
              <w:t> </w:t>
            </w:r>
          </w:p>
        </w:tc>
      </w:tr>
      <w:tr w:rsidR="00FC3003" w:rsidRPr="00E14CB7" w14:paraId="78F8739A" w14:textId="77777777" w:rsidTr="00C52DB3">
        <w:trPr>
          <w:trHeight w:val="315"/>
        </w:trPr>
        <w:tc>
          <w:tcPr>
            <w:tcW w:w="60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14:paraId="20B41231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12/03/2022</w:t>
            </w: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14:paraId="372A949A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WCHC League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14:paraId="7793B7A0" w14:textId="057CCCDC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Ulster/</w:t>
            </w:r>
            <w:r w:rsidR="009F72C5">
              <w:t xml:space="preserve"> </w:t>
            </w:r>
            <w:r w:rsidR="009F72C5" w:rsidRPr="009F72C5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Omagh Leisure Complex</w:t>
            </w:r>
          </w:p>
        </w:tc>
      </w:tr>
      <w:tr w:rsidR="00FC3003" w:rsidRPr="00E14CB7" w14:paraId="64B6D48C" w14:textId="77777777" w:rsidTr="00C52DB3">
        <w:trPr>
          <w:trHeight w:val="315"/>
        </w:trPr>
        <w:tc>
          <w:tcPr>
            <w:tcW w:w="60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77CC29" w14:textId="77777777" w:rsidR="00E14CB7" w:rsidRPr="00E14CB7" w:rsidRDefault="00E14CB7" w:rsidP="00E14CB7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70C0"/>
            <w:noWrap/>
            <w:vAlign w:val="center"/>
            <w:hideMark/>
          </w:tcPr>
          <w:p w14:paraId="04E02C6C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WCGF Taster Blitz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70C0"/>
            <w:noWrap/>
            <w:vAlign w:val="center"/>
            <w:hideMark/>
          </w:tcPr>
          <w:p w14:paraId="2714D186" w14:textId="4A6D358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Ulster/</w:t>
            </w:r>
            <w:r w:rsidR="009F72C5">
              <w:t xml:space="preserve"> </w:t>
            </w:r>
            <w:r w:rsidR="009F72C5" w:rsidRPr="009F72C5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Omagh Leisure Complex</w:t>
            </w:r>
          </w:p>
        </w:tc>
      </w:tr>
      <w:tr w:rsidR="00FC3003" w:rsidRPr="00E14CB7" w14:paraId="2EA1CBF7" w14:textId="77777777" w:rsidTr="00C52DB3">
        <w:trPr>
          <w:trHeight w:val="315"/>
        </w:trPr>
        <w:tc>
          <w:tcPr>
            <w:tcW w:w="6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04FB04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1EA178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254A58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 </w:t>
            </w:r>
          </w:p>
        </w:tc>
      </w:tr>
      <w:tr w:rsidR="00FC3003" w:rsidRPr="00E14CB7" w14:paraId="7A943987" w14:textId="77777777" w:rsidTr="00C52DB3">
        <w:trPr>
          <w:trHeight w:val="315"/>
        </w:trPr>
        <w:tc>
          <w:tcPr>
            <w:tcW w:w="6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14:paraId="165C3468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07/05/2022</w:t>
            </w: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14:paraId="6A533DD0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WCHC League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14:paraId="16775212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 xml:space="preserve">Leinster/IWA </w:t>
            </w:r>
          </w:p>
        </w:tc>
      </w:tr>
      <w:tr w:rsidR="00FC3003" w:rsidRPr="00E14CB7" w14:paraId="6D325FB7" w14:textId="77777777" w:rsidTr="00C52DB3">
        <w:trPr>
          <w:trHeight w:val="315"/>
        </w:trPr>
        <w:tc>
          <w:tcPr>
            <w:tcW w:w="6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6FEAB4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8BBC35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BFF54C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 </w:t>
            </w:r>
          </w:p>
        </w:tc>
      </w:tr>
      <w:tr w:rsidR="009F72C5" w:rsidRPr="00E14CB7" w14:paraId="19F0B4D1" w14:textId="77777777" w:rsidTr="00BE62AD">
        <w:trPr>
          <w:trHeight w:val="315"/>
        </w:trPr>
        <w:tc>
          <w:tcPr>
            <w:tcW w:w="6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70C0"/>
            <w:noWrap/>
            <w:vAlign w:val="center"/>
            <w:hideMark/>
          </w:tcPr>
          <w:p w14:paraId="29A22A28" w14:textId="11262CE6" w:rsidR="009F72C5" w:rsidRPr="00E14CB7" w:rsidRDefault="009F72C5" w:rsidP="00BE62A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15</w:t>
            </w:r>
            <w:r w:rsidRPr="00E14CB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/0</w:t>
            </w:r>
            <w:r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5</w:t>
            </w:r>
            <w:r w:rsidRPr="00E14CB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  <w:t>/2022</w:t>
            </w: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70C0"/>
            <w:noWrap/>
            <w:vAlign w:val="center"/>
            <w:hideMark/>
          </w:tcPr>
          <w:p w14:paraId="4D380850" w14:textId="77777777" w:rsidR="009F72C5" w:rsidRPr="00E14CB7" w:rsidRDefault="009F72C5" w:rsidP="00BE62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 xml:space="preserve">GAA ISSSC Football </w:t>
            </w:r>
            <w:proofErr w:type="gramStart"/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For</w:t>
            </w:r>
            <w:proofErr w:type="gramEnd"/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 xml:space="preserve"> ALL Finals 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70C0"/>
            <w:noWrap/>
            <w:vAlign w:val="center"/>
            <w:hideMark/>
          </w:tcPr>
          <w:p w14:paraId="79A3BF59" w14:textId="0FCA813E" w:rsidR="009F72C5" w:rsidRPr="00E14CB7" w:rsidRDefault="009F72C5" w:rsidP="00BE62A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O’Connor Park, Offaly</w:t>
            </w:r>
          </w:p>
        </w:tc>
      </w:tr>
      <w:tr w:rsidR="00FC3003" w:rsidRPr="00E14CB7" w14:paraId="5998214B" w14:textId="77777777" w:rsidTr="00C52DB3">
        <w:trPr>
          <w:trHeight w:val="315"/>
        </w:trPr>
        <w:tc>
          <w:tcPr>
            <w:tcW w:w="6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7030A0"/>
            <w:noWrap/>
            <w:vAlign w:val="center"/>
            <w:hideMark/>
          </w:tcPr>
          <w:p w14:paraId="17DAE456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11/06/2022</w:t>
            </w: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7030A0"/>
            <w:noWrap/>
            <w:vAlign w:val="center"/>
            <w:hideMark/>
          </w:tcPr>
          <w:p w14:paraId="437684CB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Reserve Day 1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7030A0"/>
            <w:noWrap/>
            <w:vAlign w:val="center"/>
            <w:hideMark/>
          </w:tcPr>
          <w:p w14:paraId="34D13983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TBC</w:t>
            </w:r>
          </w:p>
        </w:tc>
      </w:tr>
      <w:tr w:rsidR="00FC3003" w:rsidRPr="00E14CB7" w14:paraId="5AE629F7" w14:textId="77777777" w:rsidTr="00C52DB3">
        <w:trPr>
          <w:trHeight w:val="315"/>
        </w:trPr>
        <w:tc>
          <w:tcPr>
            <w:tcW w:w="6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4217C2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963B54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6ED4C9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 </w:t>
            </w:r>
          </w:p>
        </w:tc>
      </w:tr>
      <w:tr w:rsidR="00FC3003" w:rsidRPr="00E14CB7" w14:paraId="48087A00" w14:textId="77777777" w:rsidTr="00C52DB3">
        <w:trPr>
          <w:trHeight w:val="315"/>
        </w:trPr>
        <w:tc>
          <w:tcPr>
            <w:tcW w:w="6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14:paraId="6A9AC9B8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02/07/2022</w:t>
            </w: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14:paraId="4F39999E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WCHC League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14:paraId="6FC73350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Munster/Limerick/UL</w:t>
            </w:r>
          </w:p>
        </w:tc>
      </w:tr>
      <w:tr w:rsidR="00FC3003" w:rsidRPr="00E14CB7" w14:paraId="61850511" w14:textId="77777777" w:rsidTr="00C52DB3">
        <w:trPr>
          <w:trHeight w:val="315"/>
        </w:trPr>
        <w:tc>
          <w:tcPr>
            <w:tcW w:w="6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3D283F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3DAEFD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6ED8EF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 </w:t>
            </w:r>
          </w:p>
        </w:tc>
      </w:tr>
      <w:tr w:rsidR="00FC3003" w:rsidRPr="00E14CB7" w14:paraId="23CE2F04" w14:textId="77777777" w:rsidTr="00C52DB3">
        <w:trPr>
          <w:trHeight w:val="315"/>
        </w:trPr>
        <w:tc>
          <w:tcPr>
            <w:tcW w:w="6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7030A0"/>
            <w:noWrap/>
            <w:vAlign w:val="center"/>
            <w:hideMark/>
          </w:tcPr>
          <w:p w14:paraId="6ED4A857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30/07/2022</w:t>
            </w: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7030A0"/>
            <w:noWrap/>
            <w:vAlign w:val="center"/>
            <w:hideMark/>
          </w:tcPr>
          <w:p w14:paraId="6F4B0DD6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Reserve Day 2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7030A0"/>
            <w:noWrap/>
            <w:vAlign w:val="center"/>
            <w:hideMark/>
          </w:tcPr>
          <w:p w14:paraId="2D5EAAE0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TBC</w:t>
            </w:r>
          </w:p>
        </w:tc>
      </w:tr>
      <w:tr w:rsidR="00FC3003" w:rsidRPr="00E14CB7" w14:paraId="594C8A74" w14:textId="77777777" w:rsidTr="00C52DB3">
        <w:trPr>
          <w:trHeight w:val="315"/>
        </w:trPr>
        <w:tc>
          <w:tcPr>
            <w:tcW w:w="6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EE658D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BA956F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039A8A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 </w:t>
            </w:r>
          </w:p>
        </w:tc>
      </w:tr>
      <w:tr w:rsidR="00FC3003" w:rsidRPr="00E14CB7" w14:paraId="1C740D8C" w14:textId="77777777" w:rsidTr="009F72C5">
        <w:trPr>
          <w:trHeight w:val="315"/>
        </w:trPr>
        <w:tc>
          <w:tcPr>
            <w:tcW w:w="6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70C0"/>
            <w:noWrap/>
            <w:vAlign w:val="center"/>
          </w:tcPr>
          <w:p w14:paraId="0ADB3BF2" w14:textId="434941BE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val="en-GB" w:eastAsia="en-GB"/>
              </w:rPr>
            </w:pP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70C0"/>
            <w:noWrap/>
            <w:vAlign w:val="center"/>
          </w:tcPr>
          <w:p w14:paraId="1797638C" w14:textId="574D15C6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70C0"/>
            <w:noWrap/>
            <w:vAlign w:val="center"/>
          </w:tcPr>
          <w:p w14:paraId="25D2A0EB" w14:textId="6CC832AD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</w:p>
        </w:tc>
      </w:tr>
      <w:tr w:rsidR="00FC3003" w:rsidRPr="00E14CB7" w14:paraId="19ACC225" w14:textId="77777777" w:rsidTr="00C52DB3">
        <w:trPr>
          <w:trHeight w:val="315"/>
        </w:trPr>
        <w:tc>
          <w:tcPr>
            <w:tcW w:w="6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14:paraId="2B3873DA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27/08/2022</w:t>
            </w: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14:paraId="2FC12A51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WCHC League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14:paraId="20814124" w14:textId="084C724D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Connacht/IT Sligo</w:t>
            </w:r>
          </w:p>
        </w:tc>
      </w:tr>
      <w:tr w:rsidR="00FC3003" w:rsidRPr="00E14CB7" w14:paraId="35ADFF9F" w14:textId="77777777" w:rsidTr="00C52DB3">
        <w:trPr>
          <w:trHeight w:val="315"/>
        </w:trPr>
        <w:tc>
          <w:tcPr>
            <w:tcW w:w="6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A0C489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A06D00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825970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 </w:t>
            </w:r>
          </w:p>
        </w:tc>
      </w:tr>
      <w:tr w:rsidR="00FC3003" w:rsidRPr="00E14CB7" w14:paraId="1A3070A3" w14:textId="77777777" w:rsidTr="00C52DB3">
        <w:trPr>
          <w:trHeight w:val="315"/>
        </w:trPr>
        <w:tc>
          <w:tcPr>
            <w:tcW w:w="6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4F81BD" w:themeFill="accent1"/>
            <w:noWrap/>
            <w:vAlign w:val="center"/>
            <w:hideMark/>
          </w:tcPr>
          <w:p w14:paraId="6F3439BF" w14:textId="7C6FB394" w:rsidR="00E14CB7" w:rsidRPr="00C52DB3" w:rsidRDefault="00C52DB3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</w:pPr>
            <w:r w:rsidRPr="00C52DB3"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  <w:t>23</w:t>
            </w:r>
            <w:r w:rsidR="00E14CB7" w:rsidRPr="00C52DB3"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  <w:t>/</w:t>
            </w:r>
            <w:r w:rsidRPr="00C52DB3"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  <w:t>09</w:t>
            </w:r>
            <w:r w:rsidR="00E14CB7" w:rsidRPr="00C52DB3"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  <w:t>/2022</w:t>
            </w: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4F81BD" w:themeFill="accent1"/>
            <w:noWrap/>
            <w:vAlign w:val="center"/>
            <w:hideMark/>
          </w:tcPr>
          <w:p w14:paraId="41983D10" w14:textId="3082C3FA" w:rsidR="00E14CB7" w:rsidRPr="00C52DB3" w:rsidRDefault="00C52DB3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</w:pPr>
            <w:r w:rsidRPr="00C52DB3"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  <w:t xml:space="preserve">GAA </w:t>
            </w:r>
            <w:r w:rsidR="00E14CB7" w:rsidRPr="00C52DB3"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  <w:t>National</w:t>
            </w:r>
            <w:r w:rsidRPr="00C52DB3"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  <w:t xml:space="preserve"> Inclusion Fitness Week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4F81BD" w:themeFill="accent1"/>
            <w:noWrap/>
            <w:vAlign w:val="center"/>
            <w:hideMark/>
          </w:tcPr>
          <w:p w14:paraId="086B5F37" w14:textId="33885CAC" w:rsidR="00E14CB7" w:rsidRPr="00C52DB3" w:rsidRDefault="00C52DB3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</w:pPr>
            <w:r w:rsidRPr="00C52DB3"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val="en-GB" w:eastAsia="en-GB"/>
              </w:rPr>
              <w:t>All Clubs</w:t>
            </w:r>
          </w:p>
        </w:tc>
      </w:tr>
      <w:tr w:rsidR="00FC3003" w:rsidRPr="00E14CB7" w14:paraId="6FD38D65" w14:textId="77777777" w:rsidTr="00C52DB3">
        <w:trPr>
          <w:trHeight w:val="315"/>
        </w:trPr>
        <w:tc>
          <w:tcPr>
            <w:tcW w:w="6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14:paraId="4F5DE4C5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22/10/2022</w:t>
            </w: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14:paraId="601E4550" w14:textId="244040B2" w:rsidR="00E14CB7" w:rsidRPr="00E14CB7" w:rsidRDefault="0010364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 xml:space="preserve">WCHC </w:t>
            </w:r>
            <w:r w:rsidR="00E14CB7"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All-Ireland WCHC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14:paraId="0455EF8C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Dublin/GAA Handball Centre or NIA</w:t>
            </w:r>
          </w:p>
        </w:tc>
      </w:tr>
      <w:tr w:rsidR="00FC3003" w:rsidRPr="00E14CB7" w14:paraId="04385C36" w14:textId="77777777" w:rsidTr="00C52DB3">
        <w:trPr>
          <w:trHeight w:val="315"/>
        </w:trPr>
        <w:tc>
          <w:tcPr>
            <w:tcW w:w="6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E45D18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2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D42FDE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3D42CB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</w:pPr>
            <w:r w:rsidRPr="00E14CB7">
              <w:rPr>
                <w:rFonts w:ascii="Arial" w:eastAsia="Times New Roman" w:hAnsi="Arial" w:cs="Arial"/>
                <w:color w:val="FFFFFF"/>
                <w:sz w:val="18"/>
                <w:szCs w:val="18"/>
                <w:lang w:val="en-GB" w:eastAsia="en-GB"/>
              </w:rPr>
              <w:t> </w:t>
            </w:r>
          </w:p>
        </w:tc>
      </w:tr>
      <w:tr w:rsidR="00FC3003" w:rsidRPr="00E14CB7" w14:paraId="267FFD49" w14:textId="77777777" w:rsidTr="00C52DB3">
        <w:trPr>
          <w:trHeight w:val="300"/>
        </w:trPr>
        <w:tc>
          <w:tcPr>
            <w:tcW w:w="60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06E4A6" w14:textId="77777777" w:rsidR="00E14CB7" w:rsidRPr="00E14CB7" w:rsidRDefault="00E14CB7" w:rsidP="00E14CB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70C0"/>
                <w:sz w:val="18"/>
                <w:szCs w:val="18"/>
                <w:lang w:val="en-GB" w:eastAsia="en-GB"/>
              </w:rPr>
            </w:pPr>
          </w:p>
        </w:tc>
        <w:tc>
          <w:tcPr>
            <w:tcW w:w="27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7E9A0E" w14:textId="77777777" w:rsidR="00E14CB7" w:rsidRPr="00E14CB7" w:rsidRDefault="00E14CB7" w:rsidP="00E14C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 w:eastAsia="en-GB"/>
              </w:rPr>
            </w:pPr>
          </w:p>
        </w:tc>
        <w:tc>
          <w:tcPr>
            <w:tcW w:w="16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E8FEB4" w14:textId="77777777" w:rsidR="00E14CB7" w:rsidRPr="00E14CB7" w:rsidRDefault="00E14CB7" w:rsidP="00E14C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 w:eastAsia="en-GB"/>
              </w:rPr>
            </w:pPr>
          </w:p>
        </w:tc>
      </w:tr>
    </w:tbl>
    <w:p w14:paraId="7ECA0535" w14:textId="274F7036" w:rsidR="005C1658" w:rsidRPr="009F72C5" w:rsidRDefault="009F72C5" w:rsidP="00F429CF">
      <w:pPr>
        <w:pStyle w:val="MainBody"/>
        <w:jc w:val="left"/>
        <w:rPr>
          <w:rFonts w:asciiTheme="minorHAnsi" w:hAnsiTheme="minorHAnsi" w:cstheme="minorHAnsi"/>
          <w:sz w:val="24"/>
          <w:szCs w:val="24"/>
          <w:u w:val="single"/>
        </w:rPr>
      </w:pPr>
      <w:r>
        <w:rPr>
          <w:rFonts w:ascii="Arial" w:eastAsia="Times New Roman" w:hAnsi="Arial" w:cs="Arial"/>
          <w:sz w:val="18"/>
          <w:szCs w:val="18"/>
          <w:lang w:val="en-GB" w:eastAsia="en-GB"/>
        </w:rPr>
        <w:t>***</w:t>
      </w:r>
      <w:r w:rsidRPr="009F72C5">
        <w:rPr>
          <w:rFonts w:ascii="Arial" w:eastAsia="Times New Roman" w:hAnsi="Arial" w:cs="Arial"/>
          <w:sz w:val="18"/>
          <w:szCs w:val="18"/>
          <w:lang w:val="en-GB" w:eastAsia="en-GB"/>
        </w:rPr>
        <w:t>WCGF</w:t>
      </w:r>
      <w:r w:rsidR="00103647">
        <w:rPr>
          <w:rFonts w:ascii="Arial" w:eastAsia="Times New Roman" w:hAnsi="Arial" w:cs="Arial"/>
          <w:sz w:val="18"/>
          <w:szCs w:val="18"/>
          <w:lang w:val="en-GB" w:eastAsia="en-GB"/>
        </w:rPr>
        <w:t>- First</w:t>
      </w:r>
      <w:r>
        <w:rPr>
          <w:rFonts w:ascii="Arial" w:eastAsia="Times New Roman" w:hAnsi="Arial" w:cs="Arial"/>
          <w:sz w:val="18"/>
          <w:szCs w:val="18"/>
          <w:lang w:val="en-GB" w:eastAsia="en-GB"/>
        </w:rPr>
        <w:t xml:space="preserve"> Wheelchair Gaelic football Blitz’s in Ulster in March</w:t>
      </w:r>
    </w:p>
    <w:p w14:paraId="78F039D1" w14:textId="32E70CC0" w:rsidR="005C1658" w:rsidRDefault="005C1658" w:rsidP="00F429CF">
      <w:pPr>
        <w:pStyle w:val="MainBody"/>
        <w:jc w:val="left"/>
        <w:rPr>
          <w:rFonts w:asciiTheme="minorHAnsi" w:hAnsiTheme="minorHAnsi" w:cstheme="minorHAnsi"/>
          <w:color w:val="000000" w:themeColor="text1"/>
          <w:sz w:val="24"/>
          <w:szCs w:val="24"/>
          <w:u w:val="single"/>
        </w:rPr>
      </w:pPr>
    </w:p>
    <w:p w14:paraId="64E0E51C" w14:textId="22C24854" w:rsidR="005C1658" w:rsidRDefault="005C1658" w:rsidP="00F429CF">
      <w:pPr>
        <w:pStyle w:val="MainBody"/>
        <w:jc w:val="left"/>
        <w:rPr>
          <w:rFonts w:asciiTheme="minorHAnsi" w:hAnsiTheme="minorHAnsi" w:cstheme="minorHAnsi"/>
          <w:color w:val="000000" w:themeColor="text1"/>
          <w:sz w:val="24"/>
          <w:szCs w:val="24"/>
          <w:u w:val="single"/>
        </w:rPr>
      </w:pPr>
    </w:p>
    <w:p w14:paraId="231F1347" w14:textId="77777777" w:rsidR="005C1658" w:rsidRPr="0053511F" w:rsidRDefault="005C1658" w:rsidP="00F429CF">
      <w:pPr>
        <w:pStyle w:val="MainBody"/>
        <w:jc w:val="left"/>
        <w:rPr>
          <w:rFonts w:asciiTheme="minorHAnsi" w:hAnsiTheme="minorHAnsi" w:cstheme="minorHAnsi"/>
          <w:color w:val="000000" w:themeColor="text1"/>
          <w:sz w:val="24"/>
          <w:szCs w:val="24"/>
          <w:u w:val="single"/>
        </w:rPr>
      </w:pPr>
    </w:p>
    <w:sectPr w:rsidR="005C1658" w:rsidRPr="0053511F" w:rsidSect="007E73BC">
      <w:headerReference w:type="default" r:id="rId8"/>
      <w:footerReference w:type="default" r:id="rId9"/>
      <w:type w:val="continuous"/>
      <w:pgSz w:w="11906" w:h="16838" w:code="9"/>
      <w:pgMar w:top="1134" w:right="1440" w:bottom="1134" w:left="1440" w:header="425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9D5AD3" w14:textId="77777777" w:rsidR="00C71453" w:rsidRDefault="00C71453" w:rsidP="00DC1589">
      <w:pPr>
        <w:spacing w:after="0" w:line="240" w:lineRule="auto"/>
      </w:pPr>
      <w:r>
        <w:separator/>
      </w:r>
    </w:p>
    <w:p w14:paraId="36B22F96" w14:textId="77777777" w:rsidR="00C71453" w:rsidRDefault="00C71453"/>
  </w:endnote>
  <w:endnote w:type="continuationSeparator" w:id="0">
    <w:p w14:paraId="45CD105E" w14:textId="77777777" w:rsidR="00C71453" w:rsidRDefault="00C71453" w:rsidP="00DC1589">
      <w:pPr>
        <w:spacing w:after="0" w:line="240" w:lineRule="auto"/>
      </w:pPr>
      <w:r>
        <w:continuationSeparator/>
      </w:r>
    </w:p>
    <w:p w14:paraId="66F9CDEC" w14:textId="77777777" w:rsidR="00C71453" w:rsidRDefault="00C7145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32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4547"/>
      <w:gridCol w:w="4537"/>
    </w:tblGrid>
    <w:tr w:rsidR="005D20E7" w14:paraId="66B1FF3C" w14:textId="77777777" w:rsidTr="0074029F">
      <w:trPr>
        <w:trHeight w:hRule="exact" w:val="123"/>
        <w:jc w:val="center"/>
      </w:trPr>
      <w:tc>
        <w:tcPr>
          <w:tcW w:w="4663" w:type="dxa"/>
          <w:shd w:val="clear" w:color="auto" w:fill="92D050"/>
          <w:tcMar>
            <w:top w:w="0" w:type="dxa"/>
            <w:bottom w:w="0" w:type="dxa"/>
          </w:tcMar>
        </w:tcPr>
        <w:p w14:paraId="7CEEA160" w14:textId="77777777" w:rsidR="005D20E7" w:rsidRDefault="005D20E7" w:rsidP="00372E7A">
          <w:pPr>
            <w:spacing w:after="0"/>
            <w:rPr>
              <w:caps/>
              <w:sz w:val="18"/>
            </w:rPr>
          </w:pPr>
        </w:p>
      </w:tc>
      <w:tc>
        <w:tcPr>
          <w:tcW w:w="4653" w:type="dxa"/>
          <w:shd w:val="clear" w:color="auto" w:fill="92D050"/>
          <w:tcMar>
            <w:top w:w="0" w:type="dxa"/>
            <w:bottom w:w="0" w:type="dxa"/>
          </w:tcMar>
        </w:tcPr>
        <w:p w14:paraId="69B1D7D5" w14:textId="77777777" w:rsidR="005D20E7" w:rsidRDefault="005D20E7" w:rsidP="00372E7A">
          <w:pPr>
            <w:spacing w:after="0"/>
            <w:jc w:val="right"/>
            <w:rPr>
              <w:caps/>
              <w:sz w:val="18"/>
            </w:rPr>
          </w:pPr>
        </w:p>
      </w:tc>
    </w:tr>
    <w:tr w:rsidR="005D20E7" w:rsidRPr="00372E7A" w14:paraId="126410A4" w14:textId="77777777" w:rsidTr="00372E7A">
      <w:trPr>
        <w:trHeight w:val="310"/>
        <w:jc w:val="center"/>
      </w:trPr>
      <w:tc>
        <w:tcPr>
          <w:tcW w:w="4663" w:type="dxa"/>
          <w:shd w:val="clear" w:color="auto" w:fill="auto"/>
          <w:vAlign w:val="center"/>
        </w:tcPr>
        <w:p w14:paraId="5599A079" w14:textId="77777777" w:rsidR="005D20E7" w:rsidRPr="00372E7A" w:rsidRDefault="005D20E7" w:rsidP="00372E7A">
          <w:pPr>
            <w:spacing w:after="0"/>
            <w:rPr>
              <w:caps/>
              <w:color w:val="808080" w:themeColor="background1" w:themeShade="80"/>
              <w:sz w:val="18"/>
              <w:szCs w:val="18"/>
            </w:rPr>
          </w:pPr>
        </w:p>
      </w:tc>
      <w:tc>
        <w:tcPr>
          <w:tcW w:w="4653" w:type="dxa"/>
          <w:shd w:val="clear" w:color="auto" w:fill="auto"/>
          <w:vAlign w:val="center"/>
        </w:tcPr>
        <w:p w14:paraId="01AE2F95" w14:textId="77777777" w:rsidR="005D20E7" w:rsidRPr="00165466" w:rsidRDefault="005D20E7" w:rsidP="00372E7A">
          <w:pPr>
            <w:spacing w:after="0"/>
            <w:jc w:val="right"/>
            <w:rPr>
              <w:caps/>
              <w:color w:val="808080" w:themeColor="background1" w:themeShade="80"/>
              <w:sz w:val="18"/>
              <w:szCs w:val="18"/>
            </w:rPr>
          </w:pPr>
        </w:p>
      </w:tc>
    </w:tr>
  </w:tbl>
  <w:p w14:paraId="23DF2F2F" w14:textId="77777777" w:rsidR="00BF18CB" w:rsidRPr="00372E7A" w:rsidRDefault="00BF18CB" w:rsidP="00372E7A">
    <w:pPr>
      <w:spacing w:after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42619C" w14:textId="77777777" w:rsidR="00C71453" w:rsidRDefault="00C71453" w:rsidP="00DC1589">
      <w:pPr>
        <w:spacing w:after="0" w:line="240" w:lineRule="auto"/>
      </w:pPr>
      <w:r>
        <w:separator/>
      </w:r>
    </w:p>
    <w:p w14:paraId="48A7994E" w14:textId="77777777" w:rsidR="00C71453" w:rsidRDefault="00C71453"/>
  </w:footnote>
  <w:footnote w:type="continuationSeparator" w:id="0">
    <w:p w14:paraId="045C662A" w14:textId="77777777" w:rsidR="00C71453" w:rsidRDefault="00C71453" w:rsidP="00DC1589">
      <w:pPr>
        <w:spacing w:after="0" w:line="240" w:lineRule="auto"/>
      </w:pPr>
      <w:r>
        <w:continuationSeparator/>
      </w:r>
    </w:p>
    <w:p w14:paraId="67C80863" w14:textId="77777777" w:rsidR="00C71453" w:rsidRDefault="00C7145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B86B1A" w14:textId="6B630B9F" w:rsidR="007F5E3A" w:rsidRPr="008E3F2E" w:rsidRDefault="001B451D" w:rsidP="00D710B7">
    <w:pPr>
      <w:tabs>
        <w:tab w:val="right" w:pos="9026"/>
      </w:tabs>
      <w:spacing w:before="120" w:after="120"/>
      <w:jc w:val="right"/>
      <w:rPr>
        <w:b/>
        <w:bCs/>
        <w:sz w:val="36"/>
      </w:rPr>
    </w:pPr>
    <w:r w:rsidRPr="008E3F2E">
      <w:rPr>
        <w:b/>
        <w:bCs/>
        <w:noProof/>
        <w:sz w:val="36"/>
        <w:szCs w:val="36"/>
      </w:rPr>
      <mc:AlternateContent>
        <mc:Choice Requires="wps">
          <w:drawing>
            <wp:anchor distT="45720" distB="45720" distL="114300" distR="114300" simplePos="0" relativeHeight="251657216" behindDoc="0" locked="0" layoutInCell="1" allowOverlap="1" wp14:anchorId="6BF45436" wp14:editId="174F7E86">
              <wp:simplePos x="0" y="0"/>
              <wp:positionH relativeFrom="column">
                <wp:posOffset>5010150</wp:posOffset>
              </wp:positionH>
              <wp:positionV relativeFrom="paragraph">
                <wp:posOffset>444500</wp:posOffset>
              </wp:positionV>
              <wp:extent cx="911860" cy="450215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1860" cy="45021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39B11DE" w14:textId="05641F47" w:rsidR="001B451D" w:rsidRPr="007E73BC" w:rsidRDefault="001B451D" w:rsidP="001B451D">
                          <w:pPr>
                            <w:jc w:val="center"/>
                            <w:rPr>
                              <w:color w:val="92D050"/>
                              <w:sz w:val="28"/>
                            </w:rPr>
                          </w:pPr>
                          <w:r w:rsidRPr="007E73BC">
                            <w:rPr>
                              <w:b/>
                              <w:color w:val="92D050"/>
                              <w:sz w:val="48"/>
                              <w:szCs w:val="42"/>
                            </w:rPr>
                            <w:fldChar w:fldCharType="begin"/>
                          </w:r>
                          <w:r w:rsidRPr="007E73BC">
                            <w:rPr>
                              <w:b/>
                              <w:color w:val="92D050"/>
                              <w:sz w:val="48"/>
                              <w:szCs w:val="42"/>
                            </w:rPr>
                            <w:instrText xml:space="preserve"> DATE  \@ "yyyy"  \* MERGEFORMAT </w:instrText>
                          </w:r>
                          <w:r w:rsidRPr="007E73BC">
                            <w:rPr>
                              <w:b/>
                              <w:color w:val="92D050"/>
                              <w:sz w:val="48"/>
                              <w:szCs w:val="42"/>
                            </w:rPr>
                            <w:fldChar w:fldCharType="separate"/>
                          </w:r>
                          <w:r w:rsidR="009F72C5">
                            <w:rPr>
                              <w:b/>
                              <w:noProof/>
                              <w:color w:val="92D050"/>
                              <w:sz w:val="48"/>
                              <w:szCs w:val="42"/>
                            </w:rPr>
                            <w:t>2022</w:t>
                          </w:r>
                          <w:r w:rsidRPr="007E73BC">
                            <w:rPr>
                              <w:b/>
                              <w:color w:val="92D050"/>
                              <w:sz w:val="48"/>
                              <w:szCs w:val="4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BF4543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94.5pt;margin-top:35pt;width:71.8pt;height:35.45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" filled="f" stroked="f">
              <v:textbox>
                <w:txbxContent>
                  <w:p w14:paraId="239B11DE" w14:textId="05641F47" w:rsidR="001B451D" w:rsidRPr="007E73BC" w:rsidRDefault="001B451D" w:rsidP="001B451D">
                    <w:pPr>
                      <w:jc w:val="center"/>
                      <w:rPr>
                        <w:color w:val="92D050"/>
                        <w:sz w:val="28"/>
                      </w:rPr>
                    </w:pPr>
                    <w:r w:rsidRPr="007E73BC">
                      <w:rPr>
                        <w:b/>
                        <w:color w:val="92D050"/>
                        <w:sz w:val="48"/>
                        <w:szCs w:val="42"/>
                      </w:rPr>
                      <w:fldChar w:fldCharType="begin"/>
                    </w:r>
                    <w:r w:rsidRPr="007E73BC">
                      <w:rPr>
                        <w:b/>
                        <w:color w:val="92D050"/>
                        <w:sz w:val="48"/>
                        <w:szCs w:val="42"/>
                      </w:rPr>
                      <w:instrText xml:space="preserve"> DATE  \@ "yyyy"  \* MERGEFORMAT </w:instrText>
                    </w:r>
                    <w:r w:rsidRPr="007E73BC">
                      <w:rPr>
                        <w:b/>
                        <w:color w:val="92D050"/>
                        <w:sz w:val="48"/>
                        <w:szCs w:val="42"/>
                      </w:rPr>
                      <w:fldChar w:fldCharType="separate"/>
                    </w:r>
                    <w:r w:rsidR="009F72C5">
                      <w:rPr>
                        <w:b/>
                        <w:noProof/>
                        <w:color w:val="92D050"/>
                        <w:sz w:val="48"/>
                        <w:szCs w:val="42"/>
                      </w:rPr>
                      <w:t>2022</w:t>
                    </w:r>
                    <w:r w:rsidRPr="007E73BC">
                      <w:rPr>
                        <w:b/>
                        <w:color w:val="92D050"/>
                        <w:sz w:val="48"/>
                        <w:szCs w:val="42"/>
                      </w:rPr>
                      <w:fldChar w:fldCharType="end"/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047E1B" w:rsidRPr="008E3F2E">
      <w:rPr>
        <w:b/>
        <w:bCs/>
        <w:sz w:val="36"/>
        <w:szCs w:val="36"/>
      </w:rPr>
      <w:t>G</w:t>
    </w:r>
    <w:r w:rsidR="002665FD" w:rsidRPr="008E3F2E">
      <w:rPr>
        <w:b/>
        <w:bCs/>
        <w:sz w:val="36"/>
        <w:szCs w:val="36"/>
      </w:rPr>
      <w:t>AA</w:t>
    </w:r>
    <w:r w:rsidR="00A50E28">
      <w:rPr>
        <w:b/>
        <w:bCs/>
        <w:sz w:val="36"/>
        <w:szCs w:val="36"/>
      </w:rPr>
      <w:t xml:space="preserve"> Games</w:t>
    </w:r>
    <w:r w:rsidR="00047E1B" w:rsidRPr="008E3F2E">
      <w:rPr>
        <w:b/>
        <w:bCs/>
        <w:sz w:val="36"/>
        <w:szCs w:val="36"/>
      </w:rPr>
      <w:t xml:space="preserve"> for ALL</w:t>
    </w:r>
    <w:r w:rsidR="00073C14" w:rsidRPr="008E3F2E">
      <w:rPr>
        <w:b/>
        <w:bCs/>
        <w:sz w:val="32"/>
      </w:rPr>
      <w:t xml:space="preserve">| </w:t>
    </w:r>
    <w:r w:rsidR="00C52DB3">
      <w:rPr>
        <w:b/>
        <w:bCs/>
        <w:sz w:val="32"/>
      </w:rPr>
      <w:t>Fixtures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FD47A6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20CC46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52EFA9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22485F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0945E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01EEB3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BB8A8D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9FEF50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2DA0C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B2E52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8C191C"/>
    <w:multiLevelType w:val="multilevel"/>
    <w:tmpl w:val="FFC49D0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0219371F"/>
    <w:multiLevelType w:val="hybridMultilevel"/>
    <w:tmpl w:val="BFD6EF8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17C21549"/>
    <w:multiLevelType w:val="hybridMultilevel"/>
    <w:tmpl w:val="DF3E04A2"/>
    <w:lvl w:ilvl="0" w:tplc="CEDA41AC">
      <w:numFmt w:val="bullet"/>
      <w:lvlText w:val="-"/>
      <w:lvlJc w:val="left"/>
      <w:pPr>
        <w:ind w:left="2865" w:hanging="360"/>
      </w:pPr>
      <w:rPr>
        <w:rFonts w:ascii="Calibri" w:eastAsiaTheme="minorEastAsia" w:hAnsi="Calibri" w:cs="Calibri" w:hint="default"/>
        <w:u w:val="none"/>
      </w:rPr>
    </w:lvl>
    <w:lvl w:ilvl="1" w:tplc="18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718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90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8625" w:hanging="360"/>
      </w:pPr>
      <w:rPr>
        <w:rFonts w:ascii="Wingdings" w:hAnsi="Wingdings" w:hint="default"/>
      </w:rPr>
    </w:lvl>
  </w:abstractNum>
  <w:abstractNum w:abstractNumId="13" w15:restartNumberingAfterBreak="0">
    <w:nsid w:val="18227818"/>
    <w:multiLevelType w:val="hybridMultilevel"/>
    <w:tmpl w:val="50FE7722"/>
    <w:lvl w:ilvl="0" w:tplc="FFFFFFFF">
      <w:start w:val="1"/>
      <w:numFmt w:val="decimal"/>
      <w:lvlText w:val="%1."/>
      <w:lvlJc w:val="left"/>
      <w:pPr>
        <w:ind w:left="360" w:hanging="360"/>
      </w:pPr>
      <w:rPr>
        <w:sz w:val="20"/>
      </w:rPr>
    </w:lvl>
    <w:lvl w:ilvl="1" w:tplc="18090019">
      <w:start w:val="1"/>
      <w:numFmt w:val="lowerLetter"/>
      <w:lvlText w:val="%2."/>
      <w:lvlJc w:val="left"/>
      <w:pPr>
        <w:ind w:left="1080" w:hanging="360"/>
      </w:pPr>
    </w:lvl>
    <w:lvl w:ilvl="2" w:tplc="1809001B">
      <w:start w:val="1"/>
      <w:numFmt w:val="lowerRoman"/>
      <w:lvlText w:val="%3."/>
      <w:lvlJc w:val="right"/>
      <w:pPr>
        <w:ind w:left="1800" w:hanging="180"/>
      </w:pPr>
    </w:lvl>
    <w:lvl w:ilvl="3" w:tplc="1809000F">
      <w:start w:val="1"/>
      <w:numFmt w:val="decimal"/>
      <w:lvlText w:val="%4."/>
      <w:lvlJc w:val="left"/>
      <w:pPr>
        <w:ind w:left="2520" w:hanging="360"/>
      </w:pPr>
    </w:lvl>
    <w:lvl w:ilvl="4" w:tplc="18090019">
      <w:start w:val="1"/>
      <w:numFmt w:val="lowerLetter"/>
      <w:lvlText w:val="%5."/>
      <w:lvlJc w:val="left"/>
      <w:pPr>
        <w:ind w:left="3240" w:hanging="360"/>
      </w:pPr>
    </w:lvl>
    <w:lvl w:ilvl="5" w:tplc="1809001B">
      <w:start w:val="1"/>
      <w:numFmt w:val="lowerRoman"/>
      <w:lvlText w:val="%6."/>
      <w:lvlJc w:val="right"/>
      <w:pPr>
        <w:ind w:left="3960" w:hanging="180"/>
      </w:pPr>
    </w:lvl>
    <w:lvl w:ilvl="6" w:tplc="1809000F">
      <w:start w:val="1"/>
      <w:numFmt w:val="decimal"/>
      <w:lvlText w:val="%7."/>
      <w:lvlJc w:val="left"/>
      <w:pPr>
        <w:ind w:left="4680" w:hanging="360"/>
      </w:pPr>
    </w:lvl>
    <w:lvl w:ilvl="7" w:tplc="18090019">
      <w:start w:val="1"/>
      <w:numFmt w:val="lowerLetter"/>
      <w:lvlText w:val="%8."/>
      <w:lvlJc w:val="left"/>
      <w:pPr>
        <w:ind w:left="5400" w:hanging="360"/>
      </w:pPr>
    </w:lvl>
    <w:lvl w:ilvl="8" w:tplc="1809001B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19854554"/>
    <w:multiLevelType w:val="hybridMultilevel"/>
    <w:tmpl w:val="55342B68"/>
    <w:lvl w:ilvl="0" w:tplc="E6526FF4">
      <w:numFmt w:val="bullet"/>
      <w:lvlText w:val="-"/>
      <w:lvlJc w:val="left"/>
      <w:pPr>
        <w:ind w:left="2970" w:hanging="360"/>
      </w:pPr>
      <w:rPr>
        <w:rFonts w:ascii="Calibri" w:eastAsiaTheme="minorEastAsia" w:hAnsi="Calibri" w:cs="Calibri" w:hint="default"/>
        <w:u w:val="none"/>
      </w:rPr>
    </w:lvl>
    <w:lvl w:ilvl="1" w:tplc="18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729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801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8730" w:hanging="360"/>
      </w:pPr>
      <w:rPr>
        <w:rFonts w:ascii="Wingdings" w:hAnsi="Wingdings" w:hint="default"/>
      </w:rPr>
    </w:lvl>
  </w:abstractNum>
  <w:abstractNum w:abstractNumId="15" w15:restartNumberingAfterBreak="0">
    <w:nsid w:val="1FDD21F9"/>
    <w:multiLevelType w:val="multilevel"/>
    <w:tmpl w:val="1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24823B14"/>
    <w:multiLevelType w:val="multilevel"/>
    <w:tmpl w:val="B0F8D0D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DFB3666"/>
    <w:multiLevelType w:val="hybridMultilevel"/>
    <w:tmpl w:val="1C625464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0543199"/>
    <w:multiLevelType w:val="multilevel"/>
    <w:tmpl w:val="E7AEBC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5937BD1"/>
    <w:multiLevelType w:val="multilevel"/>
    <w:tmpl w:val="EDF8EA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  <w:b w:val="0"/>
        <w:i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20" w15:restartNumberingAfterBreak="0">
    <w:nsid w:val="36907351"/>
    <w:multiLevelType w:val="multilevel"/>
    <w:tmpl w:val="5A98F65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8031A64"/>
    <w:multiLevelType w:val="hybridMultilevel"/>
    <w:tmpl w:val="5B0C6D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273A80"/>
    <w:multiLevelType w:val="multilevel"/>
    <w:tmpl w:val="FF52AE1E"/>
    <w:lvl w:ilvl="0">
      <w:start w:val="5"/>
      <w:numFmt w:val="decimal"/>
      <w:lvlText w:val="%1.0"/>
      <w:lvlJc w:val="left"/>
      <w:pPr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  <w:u w:val="none"/>
      </w:rPr>
    </w:lvl>
  </w:abstractNum>
  <w:abstractNum w:abstractNumId="23" w15:restartNumberingAfterBreak="0">
    <w:nsid w:val="41911F8C"/>
    <w:multiLevelType w:val="hybridMultilevel"/>
    <w:tmpl w:val="D2C21332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E57775"/>
    <w:multiLevelType w:val="hybridMultilevel"/>
    <w:tmpl w:val="46B294EE"/>
    <w:lvl w:ilvl="0" w:tplc="16844806">
      <w:start w:val="1"/>
      <w:numFmt w:val="decimal"/>
      <w:lvlText w:val="%1.0"/>
      <w:lvlJc w:val="left"/>
      <w:pPr>
        <w:ind w:left="360" w:hanging="360"/>
      </w:pPr>
      <w:rPr>
        <w:rFonts w:hint="default"/>
        <w:i w:val="0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6CA038B"/>
    <w:multiLevelType w:val="hybridMultilevel"/>
    <w:tmpl w:val="34CCFF9E"/>
    <w:lvl w:ilvl="0" w:tplc="08090001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26" w15:restartNumberingAfterBreak="0">
    <w:nsid w:val="47EB4F86"/>
    <w:multiLevelType w:val="hybridMultilevel"/>
    <w:tmpl w:val="775A3C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809001B">
      <w:start w:val="1"/>
      <w:numFmt w:val="lowerRoman"/>
      <w:lvlText w:val="%2."/>
      <w:lvlJc w:val="righ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57D6E9E"/>
    <w:multiLevelType w:val="multilevel"/>
    <w:tmpl w:val="1E388B88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  <w:i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8" w15:restartNumberingAfterBreak="0">
    <w:nsid w:val="5862688A"/>
    <w:multiLevelType w:val="hybridMultilevel"/>
    <w:tmpl w:val="04D84F90"/>
    <w:lvl w:ilvl="0" w:tplc="909C135C">
      <w:numFmt w:val="bullet"/>
      <w:lvlText w:val="-"/>
      <w:lvlJc w:val="left"/>
      <w:pPr>
        <w:ind w:left="786" w:hanging="360"/>
      </w:pPr>
      <w:rPr>
        <w:rFonts w:ascii="Calibri" w:eastAsiaTheme="minorEastAsia" w:hAnsi="Calibri" w:cs="Calibri" w:hint="default"/>
        <w:u w:val="none"/>
      </w:rPr>
    </w:lvl>
    <w:lvl w:ilvl="1" w:tplc="1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9" w15:restartNumberingAfterBreak="0">
    <w:nsid w:val="5F4C39D3"/>
    <w:multiLevelType w:val="multilevel"/>
    <w:tmpl w:val="32C87B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6B1634C"/>
    <w:multiLevelType w:val="hybridMultilevel"/>
    <w:tmpl w:val="90CE91EE"/>
    <w:lvl w:ilvl="0" w:tplc="AD2E441E">
      <w:numFmt w:val="bullet"/>
      <w:lvlText w:val="-"/>
      <w:lvlJc w:val="left"/>
      <w:pPr>
        <w:ind w:left="786" w:hanging="360"/>
      </w:pPr>
      <w:rPr>
        <w:rFonts w:ascii="Calibri" w:eastAsiaTheme="minorEastAsia" w:hAnsi="Calibri" w:cs="Calibri" w:hint="default"/>
        <w:u w:val="none"/>
      </w:rPr>
    </w:lvl>
    <w:lvl w:ilvl="1" w:tplc="1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1" w15:restartNumberingAfterBreak="0">
    <w:nsid w:val="6A702761"/>
    <w:multiLevelType w:val="multilevel"/>
    <w:tmpl w:val="F84415E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AAB78D8"/>
    <w:multiLevelType w:val="hybridMultilevel"/>
    <w:tmpl w:val="711E1DAE"/>
    <w:lvl w:ilvl="0" w:tplc="520E3BAA">
      <w:numFmt w:val="bullet"/>
      <w:lvlText w:val="-"/>
      <w:lvlJc w:val="left"/>
      <w:pPr>
        <w:ind w:left="786" w:hanging="360"/>
      </w:pPr>
      <w:rPr>
        <w:rFonts w:ascii="Calibri" w:eastAsiaTheme="minorEastAsia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3" w15:restartNumberingAfterBreak="0">
    <w:nsid w:val="6AD23CAB"/>
    <w:multiLevelType w:val="multilevel"/>
    <w:tmpl w:val="7B0A928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AFF163F"/>
    <w:multiLevelType w:val="hybridMultilevel"/>
    <w:tmpl w:val="74CE8ECC"/>
    <w:lvl w:ilvl="0" w:tplc="08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3100A8C"/>
    <w:multiLevelType w:val="hybridMultilevel"/>
    <w:tmpl w:val="3C62D0A4"/>
    <w:lvl w:ilvl="0" w:tplc="B9324FE4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83A1C47"/>
    <w:multiLevelType w:val="hybridMultilevel"/>
    <w:tmpl w:val="5DAE7278"/>
    <w:lvl w:ilvl="0" w:tplc="101C592C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1"/>
  </w:num>
  <w:num w:numId="3">
    <w:abstractNumId w:val="23"/>
  </w:num>
  <w:num w:numId="4">
    <w:abstractNumId w:val="19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15"/>
  </w:num>
  <w:num w:numId="16">
    <w:abstractNumId w:val="27"/>
  </w:num>
  <w:num w:numId="17">
    <w:abstractNumId w:val="24"/>
  </w:num>
  <w:num w:numId="18">
    <w:abstractNumId w:val="36"/>
  </w:num>
  <w:num w:numId="1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2"/>
  </w:num>
  <w:num w:numId="21">
    <w:abstractNumId w:val="30"/>
  </w:num>
  <w:num w:numId="22">
    <w:abstractNumId w:val="35"/>
  </w:num>
  <w:num w:numId="23">
    <w:abstractNumId w:val="22"/>
  </w:num>
  <w:num w:numId="24">
    <w:abstractNumId w:val="12"/>
  </w:num>
  <w:num w:numId="25">
    <w:abstractNumId w:val="14"/>
  </w:num>
  <w:num w:numId="26">
    <w:abstractNumId w:val="28"/>
  </w:num>
  <w:num w:numId="27">
    <w:abstractNumId w:val="17"/>
  </w:num>
  <w:num w:numId="28">
    <w:abstractNumId w:val="18"/>
  </w:num>
  <w:num w:numId="29">
    <w:abstractNumId w:val="20"/>
  </w:num>
  <w:num w:numId="30">
    <w:abstractNumId w:val="31"/>
  </w:num>
  <w:num w:numId="31">
    <w:abstractNumId w:val="10"/>
  </w:num>
  <w:num w:numId="32">
    <w:abstractNumId w:val="29"/>
  </w:num>
  <w:num w:numId="33">
    <w:abstractNumId w:val="16"/>
  </w:num>
  <w:num w:numId="34">
    <w:abstractNumId w:val="33"/>
  </w:num>
  <w:num w:numId="35">
    <w:abstractNumId w:val="11"/>
  </w:num>
  <w:num w:numId="36">
    <w:abstractNumId w:val="34"/>
  </w:num>
  <w:num w:numId="3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21F9"/>
    <w:rsid w:val="00005858"/>
    <w:rsid w:val="00007052"/>
    <w:rsid w:val="00015711"/>
    <w:rsid w:val="0002596D"/>
    <w:rsid w:val="00045816"/>
    <w:rsid w:val="00047E1B"/>
    <w:rsid w:val="00051E27"/>
    <w:rsid w:val="000537E2"/>
    <w:rsid w:val="000650E1"/>
    <w:rsid w:val="000651E2"/>
    <w:rsid w:val="00073C14"/>
    <w:rsid w:val="00091A53"/>
    <w:rsid w:val="00095CBE"/>
    <w:rsid w:val="000A675A"/>
    <w:rsid w:val="000D1EEB"/>
    <w:rsid w:val="000D46CC"/>
    <w:rsid w:val="000E061C"/>
    <w:rsid w:val="000E2779"/>
    <w:rsid w:val="000E6716"/>
    <w:rsid w:val="000E767C"/>
    <w:rsid w:val="00103647"/>
    <w:rsid w:val="00134A54"/>
    <w:rsid w:val="00137DE0"/>
    <w:rsid w:val="00144001"/>
    <w:rsid w:val="001456A6"/>
    <w:rsid w:val="001565C7"/>
    <w:rsid w:val="001619D1"/>
    <w:rsid w:val="00165466"/>
    <w:rsid w:val="001667AA"/>
    <w:rsid w:val="00171A86"/>
    <w:rsid w:val="0017688A"/>
    <w:rsid w:val="0019251E"/>
    <w:rsid w:val="001A3AF3"/>
    <w:rsid w:val="001B451D"/>
    <w:rsid w:val="001D0B60"/>
    <w:rsid w:val="001D2103"/>
    <w:rsid w:val="001E44DB"/>
    <w:rsid w:val="001F0AE1"/>
    <w:rsid w:val="001F2B79"/>
    <w:rsid w:val="00201C05"/>
    <w:rsid w:val="00205B59"/>
    <w:rsid w:val="00212718"/>
    <w:rsid w:val="00215C65"/>
    <w:rsid w:val="00217299"/>
    <w:rsid w:val="00247C45"/>
    <w:rsid w:val="002665FD"/>
    <w:rsid w:val="00291B45"/>
    <w:rsid w:val="002A5F6D"/>
    <w:rsid w:val="002A6F16"/>
    <w:rsid w:val="002B7497"/>
    <w:rsid w:val="002B7DDD"/>
    <w:rsid w:val="002C2C49"/>
    <w:rsid w:val="002D51C5"/>
    <w:rsid w:val="002E3CBE"/>
    <w:rsid w:val="002E428F"/>
    <w:rsid w:val="002F33B7"/>
    <w:rsid w:val="002F668C"/>
    <w:rsid w:val="003040CE"/>
    <w:rsid w:val="003101AB"/>
    <w:rsid w:val="00313CD4"/>
    <w:rsid w:val="00341DC3"/>
    <w:rsid w:val="0034719C"/>
    <w:rsid w:val="003567D7"/>
    <w:rsid w:val="003620BC"/>
    <w:rsid w:val="00372E7A"/>
    <w:rsid w:val="0037321A"/>
    <w:rsid w:val="00375095"/>
    <w:rsid w:val="0038717B"/>
    <w:rsid w:val="00387F6C"/>
    <w:rsid w:val="00392B90"/>
    <w:rsid w:val="00397483"/>
    <w:rsid w:val="003A110F"/>
    <w:rsid w:val="003A55AB"/>
    <w:rsid w:val="003A6972"/>
    <w:rsid w:val="003B3EEA"/>
    <w:rsid w:val="003B680F"/>
    <w:rsid w:val="003C2DDF"/>
    <w:rsid w:val="003D28D2"/>
    <w:rsid w:val="004114F4"/>
    <w:rsid w:val="00411FE3"/>
    <w:rsid w:val="00425140"/>
    <w:rsid w:val="00436C99"/>
    <w:rsid w:val="00457F1E"/>
    <w:rsid w:val="004607F5"/>
    <w:rsid w:val="004622B1"/>
    <w:rsid w:val="004668A4"/>
    <w:rsid w:val="0048386D"/>
    <w:rsid w:val="0049244D"/>
    <w:rsid w:val="004E3133"/>
    <w:rsid w:val="004E7090"/>
    <w:rsid w:val="005132A4"/>
    <w:rsid w:val="00521594"/>
    <w:rsid w:val="00522B82"/>
    <w:rsid w:val="00534700"/>
    <w:rsid w:val="00534CDA"/>
    <w:rsid w:val="0053511F"/>
    <w:rsid w:val="00536517"/>
    <w:rsid w:val="00542B4C"/>
    <w:rsid w:val="005447C8"/>
    <w:rsid w:val="005526BD"/>
    <w:rsid w:val="00554E6B"/>
    <w:rsid w:val="00571765"/>
    <w:rsid w:val="005810C6"/>
    <w:rsid w:val="005845D4"/>
    <w:rsid w:val="00586B0D"/>
    <w:rsid w:val="00590D7F"/>
    <w:rsid w:val="00592A60"/>
    <w:rsid w:val="005941DD"/>
    <w:rsid w:val="00596B6C"/>
    <w:rsid w:val="005A4980"/>
    <w:rsid w:val="005B352C"/>
    <w:rsid w:val="005B3AFF"/>
    <w:rsid w:val="005B7705"/>
    <w:rsid w:val="005C0A9D"/>
    <w:rsid w:val="005C1658"/>
    <w:rsid w:val="005C74D4"/>
    <w:rsid w:val="005C7624"/>
    <w:rsid w:val="005D20E7"/>
    <w:rsid w:val="005D456B"/>
    <w:rsid w:val="005D4660"/>
    <w:rsid w:val="005D46EC"/>
    <w:rsid w:val="005D4953"/>
    <w:rsid w:val="005E5958"/>
    <w:rsid w:val="005E62DE"/>
    <w:rsid w:val="005F22F3"/>
    <w:rsid w:val="005F492D"/>
    <w:rsid w:val="005F7BC7"/>
    <w:rsid w:val="006344A8"/>
    <w:rsid w:val="0063465A"/>
    <w:rsid w:val="00642BE0"/>
    <w:rsid w:val="006531F1"/>
    <w:rsid w:val="0066256A"/>
    <w:rsid w:val="006634A9"/>
    <w:rsid w:val="00670B9C"/>
    <w:rsid w:val="00682D6A"/>
    <w:rsid w:val="00684370"/>
    <w:rsid w:val="006924AE"/>
    <w:rsid w:val="00697FE5"/>
    <w:rsid w:val="006A0062"/>
    <w:rsid w:val="006B06E4"/>
    <w:rsid w:val="006F0BD9"/>
    <w:rsid w:val="007241F3"/>
    <w:rsid w:val="0072720D"/>
    <w:rsid w:val="0073462A"/>
    <w:rsid w:val="0074029F"/>
    <w:rsid w:val="0074234B"/>
    <w:rsid w:val="00756E28"/>
    <w:rsid w:val="00762743"/>
    <w:rsid w:val="00766E04"/>
    <w:rsid w:val="00783A81"/>
    <w:rsid w:val="007969A5"/>
    <w:rsid w:val="00796F7B"/>
    <w:rsid w:val="007A1487"/>
    <w:rsid w:val="007B2E5F"/>
    <w:rsid w:val="007C5D3C"/>
    <w:rsid w:val="007C7ED9"/>
    <w:rsid w:val="007E613A"/>
    <w:rsid w:val="007E73BC"/>
    <w:rsid w:val="007E76F7"/>
    <w:rsid w:val="007F3CE8"/>
    <w:rsid w:val="007F5E3A"/>
    <w:rsid w:val="007F6C46"/>
    <w:rsid w:val="008045C9"/>
    <w:rsid w:val="008055F7"/>
    <w:rsid w:val="008522C2"/>
    <w:rsid w:val="00860B05"/>
    <w:rsid w:val="008614F5"/>
    <w:rsid w:val="008727F8"/>
    <w:rsid w:val="00874097"/>
    <w:rsid w:val="00874F89"/>
    <w:rsid w:val="00876BFF"/>
    <w:rsid w:val="00882EEF"/>
    <w:rsid w:val="0089215A"/>
    <w:rsid w:val="00893E9E"/>
    <w:rsid w:val="008A6D8C"/>
    <w:rsid w:val="008C16F7"/>
    <w:rsid w:val="008C325F"/>
    <w:rsid w:val="008D6305"/>
    <w:rsid w:val="008E3F2E"/>
    <w:rsid w:val="00912020"/>
    <w:rsid w:val="00913280"/>
    <w:rsid w:val="00916902"/>
    <w:rsid w:val="00922E22"/>
    <w:rsid w:val="00935B7C"/>
    <w:rsid w:val="00941B32"/>
    <w:rsid w:val="009711A2"/>
    <w:rsid w:val="009717FF"/>
    <w:rsid w:val="0097714C"/>
    <w:rsid w:val="009A6B2A"/>
    <w:rsid w:val="009B793A"/>
    <w:rsid w:val="009D761B"/>
    <w:rsid w:val="009E2F16"/>
    <w:rsid w:val="009F65EE"/>
    <w:rsid w:val="009F72C5"/>
    <w:rsid w:val="00A31634"/>
    <w:rsid w:val="00A32B0E"/>
    <w:rsid w:val="00A50360"/>
    <w:rsid w:val="00A50E28"/>
    <w:rsid w:val="00A510ED"/>
    <w:rsid w:val="00A546E2"/>
    <w:rsid w:val="00A70BD2"/>
    <w:rsid w:val="00A751EA"/>
    <w:rsid w:val="00A8478F"/>
    <w:rsid w:val="00AB37EC"/>
    <w:rsid w:val="00AB55CA"/>
    <w:rsid w:val="00AC57CC"/>
    <w:rsid w:val="00AD619A"/>
    <w:rsid w:val="00AD7516"/>
    <w:rsid w:val="00AD789B"/>
    <w:rsid w:val="00AE226D"/>
    <w:rsid w:val="00B06543"/>
    <w:rsid w:val="00B11871"/>
    <w:rsid w:val="00B15E0A"/>
    <w:rsid w:val="00B25A17"/>
    <w:rsid w:val="00B42D3C"/>
    <w:rsid w:val="00B4719C"/>
    <w:rsid w:val="00B55C85"/>
    <w:rsid w:val="00B921F9"/>
    <w:rsid w:val="00BA07F0"/>
    <w:rsid w:val="00BC34D1"/>
    <w:rsid w:val="00BD1A6E"/>
    <w:rsid w:val="00BD3DF8"/>
    <w:rsid w:val="00BD6C20"/>
    <w:rsid w:val="00BD735C"/>
    <w:rsid w:val="00BE4463"/>
    <w:rsid w:val="00BE669C"/>
    <w:rsid w:val="00BE6E7C"/>
    <w:rsid w:val="00BF18CB"/>
    <w:rsid w:val="00C06DE3"/>
    <w:rsid w:val="00C11F99"/>
    <w:rsid w:val="00C17022"/>
    <w:rsid w:val="00C22DCF"/>
    <w:rsid w:val="00C2795F"/>
    <w:rsid w:val="00C30A41"/>
    <w:rsid w:val="00C32B10"/>
    <w:rsid w:val="00C46557"/>
    <w:rsid w:val="00C52DB3"/>
    <w:rsid w:val="00C60919"/>
    <w:rsid w:val="00C61C55"/>
    <w:rsid w:val="00C63644"/>
    <w:rsid w:val="00C71453"/>
    <w:rsid w:val="00CA7734"/>
    <w:rsid w:val="00CB34F1"/>
    <w:rsid w:val="00CC39C2"/>
    <w:rsid w:val="00CC556F"/>
    <w:rsid w:val="00CF1362"/>
    <w:rsid w:val="00CF45B0"/>
    <w:rsid w:val="00D03EE2"/>
    <w:rsid w:val="00D10723"/>
    <w:rsid w:val="00D31EC1"/>
    <w:rsid w:val="00D37682"/>
    <w:rsid w:val="00D44767"/>
    <w:rsid w:val="00D47F05"/>
    <w:rsid w:val="00D61710"/>
    <w:rsid w:val="00D6248C"/>
    <w:rsid w:val="00D62A53"/>
    <w:rsid w:val="00D64EDF"/>
    <w:rsid w:val="00D7059C"/>
    <w:rsid w:val="00D710B7"/>
    <w:rsid w:val="00D84506"/>
    <w:rsid w:val="00D85909"/>
    <w:rsid w:val="00D9598D"/>
    <w:rsid w:val="00DB0121"/>
    <w:rsid w:val="00DB47C2"/>
    <w:rsid w:val="00DB5571"/>
    <w:rsid w:val="00DB5E39"/>
    <w:rsid w:val="00DB632E"/>
    <w:rsid w:val="00DB6958"/>
    <w:rsid w:val="00DC05F7"/>
    <w:rsid w:val="00DC1589"/>
    <w:rsid w:val="00DF0314"/>
    <w:rsid w:val="00DF33E1"/>
    <w:rsid w:val="00DF7DC8"/>
    <w:rsid w:val="00E14CB7"/>
    <w:rsid w:val="00E178E1"/>
    <w:rsid w:val="00E27161"/>
    <w:rsid w:val="00E52A93"/>
    <w:rsid w:val="00E56CC2"/>
    <w:rsid w:val="00E575E0"/>
    <w:rsid w:val="00E72CC3"/>
    <w:rsid w:val="00E75067"/>
    <w:rsid w:val="00E8342A"/>
    <w:rsid w:val="00E8515F"/>
    <w:rsid w:val="00E86AFF"/>
    <w:rsid w:val="00E9337A"/>
    <w:rsid w:val="00EA516C"/>
    <w:rsid w:val="00EC6939"/>
    <w:rsid w:val="00ED2549"/>
    <w:rsid w:val="00ED4E70"/>
    <w:rsid w:val="00ED57E0"/>
    <w:rsid w:val="00EF6357"/>
    <w:rsid w:val="00F071D1"/>
    <w:rsid w:val="00F07773"/>
    <w:rsid w:val="00F263C4"/>
    <w:rsid w:val="00F40235"/>
    <w:rsid w:val="00F429CF"/>
    <w:rsid w:val="00F7181C"/>
    <w:rsid w:val="00F71C2D"/>
    <w:rsid w:val="00F91D88"/>
    <w:rsid w:val="00F92E4A"/>
    <w:rsid w:val="00FB1D4D"/>
    <w:rsid w:val="00FC3003"/>
    <w:rsid w:val="00FC39DA"/>
    <w:rsid w:val="00FD35E1"/>
    <w:rsid w:val="00FD36CD"/>
    <w:rsid w:val="00FD4C22"/>
    <w:rsid w:val="00FD6716"/>
    <w:rsid w:val="00FD6CA5"/>
    <w:rsid w:val="00FE56F5"/>
    <w:rsid w:val="00FF3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B3F89F"/>
  <w15:docId w15:val="{BB752B63-2D71-4C7A-B2FF-E5F8593051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B921F9"/>
    <w:rPr>
      <w:rFonts w:eastAsiaTheme="minorEastAsia"/>
      <w:lang w:eastAsia="en-IE"/>
    </w:rPr>
  </w:style>
  <w:style w:type="paragraph" w:styleId="Heading1">
    <w:name w:val="heading 1"/>
    <w:next w:val="MainBody"/>
    <w:link w:val="Heading1Char"/>
    <w:uiPriority w:val="9"/>
    <w:qFormat/>
    <w:rsid w:val="005E5958"/>
    <w:pPr>
      <w:keepNext/>
      <w:keepLines/>
      <w:spacing w:after="240"/>
      <w:jc w:val="center"/>
      <w:outlineLvl w:val="0"/>
    </w:pPr>
    <w:rPr>
      <w:rFonts w:ascii="Calibri" w:eastAsiaTheme="majorEastAsia" w:hAnsi="Calibri" w:cstheme="majorBidi"/>
      <w:b/>
      <w:bCs/>
      <w:sz w:val="24"/>
      <w:szCs w:val="28"/>
      <w:lang w:eastAsia="en-IE"/>
    </w:rPr>
  </w:style>
  <w:style w:type="paragraph" w:styleId="Heading2">
    <w:name w:val="heading 2"/>
    <w:next w:val="MainBody"/>
    <w:link w:val="Heading2Char"/>
    <w:uiPriority w:val="9"/>
    <w:unhideWhenUsed/>
    <w:qFormat/>
    <w:rsid w:val="005E5958"/>
    <w:pPr>
      <w:keepNext/>
      <w:keepLines/>
      <w:spacing w:before="120" w:after="120"/>
      <w:outlineLvl w:val="1"/>
    </w:pPr>
    <w:rPr>
      <w:rFonts w:ascii="Calibri" w:eastAsiaTheme="majorEastAsia" w:hAnsi="Calibri" w:cstheme="majorBidi"/>
      <w:b/>
      <w:sz w:val="20"/>
      <w:szCs w:val="28"/>
      <w:u w:val="single"/>
      <w:lang w:eastAsia="en-IE"/>
    </w:rPr>
  </w:style>
  <w:style w:type="paragraph" w:styleId="Heading3">
    <w:name w:val="heading 3"/>
    <w:next w:val="MainBody"/>
    <w:link w:val="Heading3Char"/>
    <w:uiPriority w:val="9"/>
    <w:unhideWhenUsed/>
    <w:qFormat/>
    <w:rsid w:val="005E5958"/>
    <w:pPr>
      <w:spacing w:before="120" w:after="120"/>
      <w:outlineLvl w:val="2"/>
    </w:pPr>
    <w:rPr>
      <w:rFonts w:eastAsiaTheme="minorEastAsia"/>
      <w:b/>
      <w:sz w:val="20"/>
      <w:lang w:eastAsia="en-IE"/>
    </w:rPr>
  </w:style>
  <w:style w:type="paragraph" w:styleId="Heading4">
    <w:name w:val="heading 4"/>
    <w:basedOn w:val="Normal"/>
    <w:next w:val="Normal"/>
    <w:link w:val="Heading4Char"/>
    <w:uiPriority w:val="9"/>
    <w:unhideWhenUsed/>
    <w:rsid w:val="009717FF"/>
    <w:pPr>
      <w:keepNext/>
      <w:keepLines/>
      <w:spacing w:before="40" w:after="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82D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5E5958"/>
    <w:rPr>
      <w:rFonts w:ascii="Calibri" w:eastAsiaTheme="majorEastAsia" w:hAnsi="Calibri" w:cstheme="majorBidi"/>
      <w:b/>
      <w:bCs/>
      <w:sz w:val="24"/>
      <w:szCs w:val="28"/>
      <w:lang w:eastAsia="en-IE"/>
    </w:rPr>
  </w:style>
  <w:style w:type="character" w:customStyle="1" w:styleId="HeaderChar">
    <w:name w:val="Header Char"/>
    <w:basedOn w:val="DefaultParagraphFont"/>
    <w:link w:val="Header"/>
    <w:uiPriority w:val="99"/>
    <w:rsid w:val="00682D6A"/>
    <w:rPr>
      <w:rFonts w:ascii="Calibri" w:eastAsia="Calibri" w:hAnsi="Calibri" w:cs="Times New Roman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682D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2D6A"/>
    <w:rPr>
      <w:rFonts w:ascii="Calibri" w:eastAsia="Calibri" w:hAnsi="Calibri" w:cs="Times New Roman"/>
      <w:lang w:val="en-GB"/>
    </w:rPr>
  </w:style>
  <w:style w:type="character" w:styleId="Emphasis">
    <w:name w:val="Emphasis"/>
    <w:basedOn w:val="DefaultParagraphFont"/>
    <w:uiPriority w:val="20"/>
    <w:rsid w:val="009717FF"/>
    <w:rPr>
      <w:i/>
      <w:iCs/>
    </w:rPr>
  </w:style>
  <w:style w:type="paragraph" w:styleId="ListParagraph">
    <w:name w:val="List Paragraph"/>
    <w:basedOn w:val="Normal"/>
    <w:uiPriority w:val="34"/>
    <w:qFormat/>
    <w:rsid w:val="009717FF"/>
    <w:pPr>
      <w:ind w:left="720"/>
      <w:contextualSpacing/>
    </w:pPr>
  </w:style>
  <w:style w:type="paragraph" w:styleId="Subtitle">
    <w:name w:val="Subtitle"/>
    <w:basedOn w:val="Normal"/>
    <w:next w:val="Normal"/>
    <w:link w:val="SubtitleChar"/>
    <w:uiPriority w:val="11"/>
    <w:rsid w:val="001565C7"/>
    <w:pPr>
      <w:numPr>
        <w:ilvl w:val="1"/>
      </w:numPr>
      <w:spacing w:after="160"/>
    </w:pPr>
    <w:rPr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1565C7"/>
    <w:rPr>
      <w:rFonts w:eastAsiaTheme="minorEastAsia"/>
      <w:color w:val="5A5A5A" w:themeColor="text1" w:themeTint="A5"/>
      <w:spacing w:val="15"/>
      <w:lang w:val="en-GB"/>
    </w:rPr>
  </w:style>
  <w:style w:type="paragraph" w:styleId="Title">
    <w:name w:val="Title"/>
    <w:basedOn w:val="Normal"/>
    <w:next w:val="Normal"/>
    <w:link w:val="TitleChar"/>
    <w:uiPriority w:val="10"/>
    <w:rsid w:val="001565C7"/>
    <w:pPr>
      <w:spacing w:after="0" w:line="240" w:lineRule="auto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C15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1589"/>
    <w:rPr>
      <w:rFonts w:ascii="Tahoma" w:eastAsia="Calibri" w:hAnsi="Tahoma" w:cs="Tahoma"/>
      <w:sz w:val="16"/>
      <w:szCs w:val="16"/>
      <w:lang w:val="en-GB"/>
    </w:rPr>
  </w:style>
  <w:style w:type="character" w:customStyle="1" w:styleId="TitleChar">
    <w:name w:val="Title Char"/>
    <w:basedOn w:val="DefaultParagraphFont"/>
    <w:link w:val="Title"/>
    <w:uiPriority w:val="10"/>
    <w:rsid w:val="001565C7"/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rsid w:val="005E5958"/>
    <w:rPr>
      <w:rFonts w:ascii="Calibri" w:eastAsiaTheme="majorEastAsia" w:hAnsi="Calibri" w:cstheme="majorBidi"/>
      <w:b/>
      <w:sz w:val="20"/>
      <w:szCs w:val="28"/>
      <w:u w:val="single"/>
      <w:lang w:eastAsia="en-IE"/>
    </w:rPr>
  </w:style>
  <w:style w:type="character" w:customStyle="1" w:styleId="Heading3Char">
    <w:name w:val="Heading 3 Char"/>
    <w:basedOn w:val="DefaultParagraphFont"/>
    <w:link w:val="Heading3"/>
    <w:uiPriority w:val="9"/>
    <w:rsid w:val="005E5958"/>
    <w:rPr>
      <w:rFonts w:eastAsiaTheme="minorEastAsia"/>
      <w:b/>
      <w:sz w:val="20"/>
      <w:lang w:eastAsia="en-IE"/>
    </w:rPr>
  </w:style>
  <w:style w:type="character" w:customStyle="1" w:styleId="Heading4Char">
    <w:name w:val="Heading 4 Char"/>
    <w:basedOn w:val="DefaultParagraphFont"/>
    <w:link w:val="Heading4"/>
    <w:uiPriority w:val="9"/>
    <w:rsid w:val="009717FF"/>
    <w:rPr>
      <w:rFonts w:asciiTheme="majorHAnsi" w:eastAsiaTheme="majorEastAsia" w:hAnsiTheme="majorHAnsi" w:cstheme="majorBidi"/>
      <w:i/>
      <w:iCs/>
      <w:color w:val="365F91" w:themeColor="accent1" w:themeShade="BF"/>
      <w:lang w:val="en-GB"/>
    </w:rPr>
  </w:style>
  <w:style w:type="paragraph" w:customStyle="1" w:styleId="MainBody">
    <w:name w:val="Main Body"/>
    <w:qFormat/>
    <w:rsid w:val="005E5958"/>
    <w:pPr>
      <w:spacing w:after="60"/>
      <w:jc w:val="both"/>
    </w:pPr>
    <w:rPr>
      <w:rFonts w:ascii="Calibri" w:eastAsiaTheme="minorEastAsia" w:hAnsi="Calibri"/>
      <w:sz w:val="19"/>
      <w:lang w:eastAsia="en-IE"/>
    </w:rPr>
  </w:style>
  <w:style w:type="table" w:styleId="TableGrid">
    <w:name w:val="Table Grid"/>
    <w:basedOn w:val="TableNormal"/>
    <w:uiPriority w:val="59"/>
    <w:rsid w:val="00670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Format">
    <w:name w:val="Table Format"/>
    <w:next w:val="MainBody"/>
    <w:qFormat/>
    <w:rsid w:val="005E5958"/>
    <w:pPr>
      <w:spacing w:after="0" w:line="240" w:lineRule="auto"/>
    </w:pPr>
    <w:rPr>
      <w:rFonts w:eastAsiaTheme="minorEastAsia"/>
      <w:sz w:val="19"/>
      <w:lang w:eastAsia="en-IE"/>
    </w:rPr>
  </w:style>
  <w:style w:type="paragraph" w:customStyle="1" w:styleId="MainBodySubtitle">
    <w:name w:val="Main Body Subtitle"/>
    <w:next w:val="MainBody"/>
    <w:qFormat/>
    <w:rsid w:val="005E5958"/>
    <w:pPr>
      <w:spacing w:before="60" w:after="0" w:line="240" w:lineRule="auto"/>
    </w:pPr>
    <w:rPr>
      <w:rFonts w:eastAsiaTheme="minorEastAsia"/>
      <w:i/>
      <w:sz w:val="19"/>
      <w:lang w:eastAsia="en-IE"/>
    </w:rPr>
  </w:style>
  <w:style w:type="character" w:customStyle="1" w:styleId="TableFormattingChar">
    <w:name w:val="Table Formatting Char"/>
    <w:basedOn w:val="DefaultParagraphFont"/>
    <w:link w:val="TableFormatting"/>
    <w:locked/>
    <w:rsid w:val="00B921F9"/>
    <w:rPr>
      <w:rFonts w:ascii="Calibri" w:eastAsia="Times New Roman" w:hAnsi="Calibri" w:cs="Times New Roman"/>
      <w:sz w:val="19"/>
      <w:szCs w:val="20"/>
    </w:rPr>
  </w:style>
  <w:style w:type="paragraph" w:customStyle="1" w:styleId="TableFormatting">
    <w:name w:val="Table Formatting"/>
    <w:next w:val="MainBody"/>
    <w:link w:val="TableFormattingChar"/>
    <w:qFormat/>
    <w:rsid w:val="00B921F9"/>
    <w:pPr>
      <w:spacing w:after="0" w:line="240" w:lineRule="auto"/>
    </w:pPr>
    <w:rPr>
      <w:rFonts w:ascii="Calibri" w:eastAsia="Times New Roman" w:hAnsi="Calibri" w:cs="Times New Roman"/>
      <w:sz w:val="19"/>
      <w:szCs w:val="20"/>
    </w:rPr>
  </w:style>
  <w:style w:type="character" w:styleId="PlaceholderText">
    <w:name w:val="Placeholder Text"/>
    <w:basedOn w:val="DefaultParagraphFont"/>
    <w:uiPriority w:val="99"/>
    <w:semiHidden/>
    <w:rsid w:val="00B921F9"/>
    <w:rPr>
      <w:color w:val="808080"/>
    </w:rPr>
  </w:style>
  <w:style w:type="table" w:customStyle="1" w:styleId="TableGrid1">
    <w:name w:val="Table Grid1"/>
    <w:basedOn w:val="TableNormal"/>
    <w:uiPriority w:val="59"/>
    <w:rsid w:val="00B921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ainbody">
    <w:name w:val="x_mainbody"/>
    <w:basedOn w:val="Normal"/>
    <w:rsid w:val="005F22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msolistparagraph">
    <w:name w:val="x_msolistparagraph"/>
    <w:basedOn w:val="Normal"/>
    <w:rsid w:val="005F22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56CC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56C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03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95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281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27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6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3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90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7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2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1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haughian\Documents\Custom%20Office%20Templates\Healthy%20Club\Healthy%20Club%20Portrait%20Word%20Document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2014-01-07T00:00:00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Healthy Club Portrait Word Document</Template>
  <TotalTime>6</TotalTime>
  <Pages>1</Pages>
  <Words>124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GAA Healthy Club Project</vt:lpstr>
    </vt:vector>
  </TitlesOfParts>
  <Company>Hewlett-Packard Company</Company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GAA Healthy Club Project</dc:title>
  <dc:creator>Geraldine mc Tavish</dc:creator>
  <cp:lastModifiedBy>Geraldine McTavish</cp:lastModifiedBy>
  <cp:revision>2</cp:revision>
  <cp:lastPrinted>2022-01-18T16:25:00Z</cp:lastPrinted>
  <dcterms:created xsi:type="dcterms:W3CDTF">2022-02-17T17:30:00Z</dcterms:created>
  <dcterms:modified xsi:type="dcterms:W3CDTF">2022-02-17T17:30:00Z</dcterms:modified>
</cp:coreProperties>
</file>